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/>
  <w:body>
    <w:p w:rsidR="00BB2DB0" w:rsidRPr="00692F47" w:rsidRDefault="00BB2DB0" w:rsidP="004D1C9B">
      <w:pPr>
        <w:widowControl/>
        <w:spacing w:line="580" w:lineRule="exact"/>
        <w:ind w:leftChars="-354" w:left="-850" w:rightChars="-378" w:right="-907"/>
        <w:jc w:val="center"/>
        <w:rPr>
          <w:rFonts w:ascii="標楷體" w:eastAsia="標楷體" w:hAnsi="標楷體" w:cs="新細明體"/>
          <w:b/>
          <w:bCs/>
          <w:color w:val="FF0000"/>
          <w:kern w:val="0"/>
          <w:sz w:val="58"/>
          <w:szCs w:val="58"/>
        </w:rPr>
      </w:pPr>
      <w:r w:rsidRPr="00692F47">
        <w:rPr>
          <w:rFonts w:ascii="標楷體" w:eastAsia="標楷體" w:hAnsi="標楷體" w:cs="新細明體" w:hint="eastAsia"/>
          <w:b/>
          <w:bCs/>
          <w:color w:val="FF0000"/>
          <w:kern w:val="0"/>
          <w:sz w:val="58"/>
          <w:szCs w:val="58"/>
        </w:rPr>
        <w:t>※壓力指數測量表</w:t>
      </w:r>
    </w:p>
    <w:p w:rsidR="00BB2DB0" w:rsidRPr="00915D26" w:rsidRDefault="00BB2DB0" w:rsidP="008C5897">
      <w:pPr>
        <w:widowControl/>
        <w:spacing w:line="420" w:lineRule="exact"/>
        <w:ind w:leftChars="-354" w:left="-850" w:rightChars="-378" w:right="-907"/>
        <w:rPr>
          <w:rFonts w:ascii="標楷體" w:eastAsia="標楷體" w:hAnsi="標楷體" w:cs="新細明體"/>
          <w:color w:val="FF0000"/>
          <w:kern w:val="0"/>
          <w:sz w:val="34"/>
          <w:szCs w:val="34"/>
        </w:rPr>
      </w:pPr>
      <w:r w:rsidRPr="00915D26">
        <w:rPr>
          <w:rFonts w:ascii="標楷體" w:eastAsia="標楷體" w:hAnsi="標楷體" w:cs="新細明體" w:hint="eastAsia"/>
          <w:color w:val="FF0000"/>
          <w:kern w:val="0"/>
          <w:sz w:val="34"/>
          <w:szCs w:val="34"/>
        </w:rPr>
        <w:t>說明：</w:t>
      </w:r>
      <w:bookmarkStart w:id="0" w:name="_GoBack"/>
      <w:bookmarkEnd w:id="0"/>
    </w:p>
    <w:p w:rsidR="00BB2DB0" w:rsidRPr="00915D26" w:rsidRDefault="00BB2DB0" w:rsidP="00844C2D">
      <w:pPr>
        <w:widowControl/>
        <w:spacing w:line="420" w:lineRule="exact"/>
        <w:ind w:leftChars="-354" w:left="-850" w:rightChars="-378" w:right="-907"/>
        <w:rPr>
          <w:rFonts w:ascii="標楷體" w:eastAsia="標楷體" w:hAnsi="標楷體" w:cs="新細明體"/>
          <w:color w:val="008000"/>
          <w:kern w:val="0"/>
          <w:sz w:val="32"/>
          <w:szCs w:val="32"/>
        </w:rPr>
      </w:pPr>
      <w:r w:rsidRPr="00915D26">
        <w:rPr>
          <w:rFonts w:ascii="標楷體" w:eastAsia="標楷體" w:hAnsi="標楷體" w:cs="新細明體" w:hint="eastAsia"/>
          <w:color w:val="008000"/>
          <w:kern w:val="0"/>
          <w:sz w:val="32"/>
          <w:szCs w:val="32"/>
        </w:rPr>
        <w:t>預防勝於治療，職場心理健康促進計劃的第一步就是了解現況。因此，</w:t>
      </w:r>
    </w:p>
    <w:p w:rsidR="00BB2DB0" w:rsidRPr="00915D26" w:rsidRDefault="00BB2DB0" w:rsidP="00844C2D">
      <w:pPr>
        <w:widowControl/>
        <w:spacing w:line="420" w:lineRule="exact"/>
        <w:ind w:leftChars="-354" w:left="-850" w:rightChars="-378" w:right="-907"/>
        <w:rPr>
          <w:rFonts w:ascii="標楷體" w:eastAsia="標楷體" w:hAnsi="標楷體" w:cs="新細明體"/>
          <w:color w:val="008000"/>
          <w:kern w:val="0"/>
          <w:sz w:val="32"/>
          <w:szCs w:val="32"/>
        </w:rPr>
      </w:pPr>
      <w:r w:rsidRPr="00915D26">
        <w:rPr>
          <w:rFonts w:ascii="標楷體" w:eastAsia="標楷體" w:hAnsi="標楷體" w:cs="新細明體" w:hint="eastAsia"/>
          <w:color w:val="008000"/>
          <w:kern w:val="0"/>
          <w:sz w:val="32"/>
          <w:szCs w:val="32"/>
        </w:rPr>
        <w:t>可利用本表進行壓力評估，評估每位員工的壓力狀況，作為擬訂壓力管</w:t>
      </w:r>
    </w:p>
    <w:p w:rsidR="00BB2DB0" w:rsidRPr="00915D26" w:rsidRDefault="00BB2DB0" w:rsidP="00844C2D">
      <w:pPr>
        <w:widowControl/>
        <w:spacing w:line="420" w:lineRule="exact"/>
        <w:ind w:leftChars="-354" w:left="-850" w:rightChars="-378" w:right="-907"/>
        <w:rPr>
          <w:rFonts w:ascii="標楷體" w:eastAsia="標楷體" w:hAnsi="標楷體" w:cs="新細明體"/>
          <w:color w:val="008000"/>
          <w:kern w:val="0"/>
          <w:sz w:val="32"/>
          <w:szCs w:val="32"/>
        </w:rPr>
      </w:pPr>
      <w:r w:rsidRPr="00915D26">
        <w:rPr>
          <w:rFonts w:ascii="標楷體" w:eastAsia="標楷體" w:hAnsi="標楷體" w:cs="新細明體" w:hint="eastAsia"/>
          <w:color w:val="008000"/>
          <w:kern w:val="0"/>
          <w:sz w:val="32"/>
          <w:szCs w:val="32"/>
        </w:rPr>
        <w:t>理計畫之參考依據。</w:t>
      </w:r>
    </w:p>
    <w:tbl>
      <w:tblPr>
        <w:tblpPr w:leftFromText="180" w:rightFromText="180" w:vertAnchor="text" w:horzAnchor="margin" w:tblpXSpec="center" w:tblpY="193"/>
        <w:tblOverlap w:val="never"/>
        <w:tblW w:w="10065" w:type="dxa"/>
        <w:tblCellSpacing w:w="0" w:type="dxa"/>
        <w:tblBorders>
          <w:top w:val="outset" w:sz="6" w:space="0" w:color="F9FDFF"/>
          <w:left w:val="outset" w:sz="6" w:space="0" w:color="F9FDFF"/>
          <w:bottom w:val="outset" w:sz="6" w:space="0" w:color="F9FDFF"/>
          <w:right w:val="outset" w:sz="6" w:space="0" w:color="F9FDFF"/>
        </w:tblBorders>
        <w:tblCellMar>
          <w:left w:w="0" w:type="dxa"/>
          <w:right w:w="0" w:type="dxa"/>
        </w:tblCellMar>
        <w:tblLook w:val="00A0"/>
      </w:tblPr>
      <w:tblGrid>
        <w:gridCol w:w="1134"/>
        <w:gridCol w:w="709"/>
        <w:gridCol w:w="709"/>
        <w:gridCol w:w="7513"/>
      </w:tblGrid>
      <w:tr w:rsidR="00BB2DB0" w:rsidRPr="00EE3E7C" w:rsidTr="00595108">
        <w:trPr>
          <w:tblCellSpacing w:w="0" w:type="dxa"/>
        </w:trPr>
        <w:tc>
          <w:tcPr>
            <w:tcW w:w="1006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92CDDC"/>
            <w:vAlign w:val="center"/>
          </w:tcPr>
          <w:p w:rsidR="00BB2DB0" w:rsidRPr="00961CE7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b/>
                <w:color w:val="333333"/>
                <w:kern w:val="0"/>
                <w:sz w:val="42"/>
                <w:szCs w:val="42"/>
              </w:rPr>
            </w:pPr>
            <w:r w:rsidRPr="00961CE7">
              <w:rPr>
                <w:rFonts w:ascii="標楷體" w:eastAsia="標楷體" w:hAnsi="標楷體" w:cs="新細明體" w:hint="eastAsia"/>
                <w:b/>
                <w:bCs/>
                <w:color w:val="C00000"/>
                <w:kern w:val="0"/>
                <w:sz w:val="42"/>
                <w:szCs w:val="42"/>
              </w:rPr>
              <w:t>【壓力指數測量表】</w:t>
            </w:r>
          </w:p>
        </w:tc>
      </w:tr>
      <w:tr w:rsidR="00BB2DB0" w:rsidRPr="00EE3E7C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92D050"/>
            <w:vAlign w:val="center"/>
          </w:tcPr>
          <w:p w:rsidR="00BB2DB0" w:rsidRPr="00915D26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bCs/>
                <w:color w:val="333333"/>
                <w:kern w:val="0"/>
                <w:sz w:val="32"/>
                <w:szCs w:val="32"/>
              </w:rPr>
            </w:pPr>
            <w:r w:rsidRPr="00915D26">
              <w:rPr>
                <w:rFonts w:ascii="標楷體" w:eastAsia="標楷體" w:hAnsi="標楷體" w:cs="新細明體" w:hint="eastAsia"/>
                <w:bCs/>
                <w:color w:val="000099"/>
                <w:kern w:val="0"/>
                <w:sz w:val="32"/>
                <w:szCs w:val="32"/>
              </w:rPr>
              <w:t>編</w:t>
            </w:r>
            <w:r w:rsidRPr="00915D26">
              <w:rPr>
                <w:rFonts w:ascii="標楷體" w:eastAsia="標楷體" w:hAnsi="標楷體" w:cs="新細明體"/>
                <w:bCs/>
                <w:color w:val="000099"/>
                <w:kern w:val="0"/>
                <w:sz w:val="32"/>
                <w:szCs w:val="32"/>
              </w:rPr>
              <w:t xml:space="preserve"> </w:t>
            </w:r>
            <w:r w:rsidRPr="00915D26">
              <w:rPr>
                <w:rFonts w:ascii="標楷體" w:eastAsia="標楷體" w:hAnsi="標楷體" w:cs="新細明體" w:hint="eastAsia"/>
                <w:bCs/>
                <w:color w:val="000099"/>
                <w:kern w:val="0"/>
                <w:sz w:val="32"/>
                <w:szCs w:val="32"/>
              </w:rPr>
              <w:t>號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92D050"/>
            <w:vAlign w:val="center"/>
          </w:tcPr>
          <w:p w:rsidR="00BB2DB0" w:rsidRPr="00915D26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bCs/>
                <w:color w:val="333333"/>
                <w:kern w:val="0"/>
                <w:sz w:val="32"/>
                <w:szCs w:val="32"/>
              </w:rPr>
            </w:pPr>
            <w:r w:rsidRPr="00915D26">
              <w:rPr>
                <w:rFonts w:ascii="標楷體" w:eastAsia="標楷體" w:hAnsi="標楷體" w:cs="新細明體" w:hint="eastAsia"/>
                <w:bCs/>
                <w:color w:val="000099"/>
                <w:kern w:val="0"/>
                <w:sz w:val="32"/>
                <w:szCs w:val="32"/>
              </w:rPr>
              <w:t>是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92D050"/>
            <w:vAlign w:val="center"/>
          </w:tcPr>
          <w:p w:rsidR="00BB2DB0" w:rsidRPr="00915D26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bCs/>
                <w:color w:val="000099"/>
                <w:kern w:val="0"/>
                <w:sz w:val="32"/>
                <w:szCs w:val="32"/>
              </w:rPr>
            </w:pPr>
            <w:r w:rsidRPr="00915D26">
              <w:rPr>
                <w:rFonts w:ascii="標楷體" w:eastAsia="標楷體" w:hAnsi="標楷體" w:cs="新細明體" w:hint="eastAsia"/>
                <w:bCs/>
                <w:color w:val="000099"/>
                <w:kern w:val="0"/>
                <w:sz w:val="32"/>
                <w:szCs w:val="32"/>
              </w:rPr>
              <w:t>否</w: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92D050"/>
            <w:vAlign w:val="center"/>
          </w:tcPr>
          <w:p w:rsidR="00BB2DB0" w:rsidRPr="00915D26" w:rsidRDefault="00BB2DB0" w:rsidP="0096167C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bCs/>
                <w:color w:val="333333"/>
                <w:kern w:val="0"/>
                <w:sz w:val="32"/>
                <w:szCs w:val="32"/>
              </w:rPr>
            </w:pPr>
            <w:r w:rsidRPr="00915D26">
              <w:rPr>
                <w:rFonts w:ascii="標楷體" w:eastAsia="標楷體" w:hAnsi="標楷體" w:cs="新細明體" w:hint="eastAsia"/>
                <w:bCs/>
                <w:color w:val="000099"/>
                <w:kern w:val="0"/>
                <w:sz w:val="32"/>
                <w:szCs w:val="32"/>
              </w:rPr>
              <w:t>題</w:t>
            </w:r>
            <w:r w:rsidRPr="00915D26">
              <w:rPr>
                <w:rFonts w:ascii="標楷體" w:eastAsia="標楷體" w:hAnsi="標楷體" w:cs="新細明體"/>
                <w:bCs/>
                <w:color w:val="000099"/>
                <w:kern w:val="0"/>
                <w:sz w:val="32"/>
                <w:szCs w:val="32"/>
              </w:rPr>
              <w:t xml:space="preserve">  </w:t>
            </w:r>
            <w:r w:rsidRPr="00915D26">
              <w:rPr>
                <w:rFonts w:ascii="標楷體" w:eastAsia="標楷體" w:hAnsi="標楷體" w:cs="新細明體" w:hint="eastAsia"/>
                <w:bCs/>
                <w:color w:val="000099"/>
                <w:kern w:val="0"/>
                <w:sz w:val="32"/>
                <w:szCs w:val="32"/>
              </w:rPr>
              <w:t>目</w:t>
            </w:r>
          </w:p>
        </w:tc>
      </w:tr>
      <w:tr w:rsidR="00BB2DB0" w:rsidRPr="00EE3E7C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5pt">
                  <v:imagedata r:id="rId7" o:title=""/>
                </v:shape>
              </w:pi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26" type="#_x0000_t75" style="width:18pt;height:15pt">
                  <v:imagedata r:id="rId7" o:title=""/>
                </v:shape>
              </w:pi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您最近是否經常感到緊張，覺得工作總是做不完？</w:t>
            </w:r>
          </w:p>
        </w:tc>
      </w:tr>
      <w:tr w:rsidR="00BB2DB0" w:rsidRPr="00EE3E7C" w:rsidTr="004A3D9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27" type="#_x0000_t75" style="width:18pt;height:15pt">
                  <v:imagedata r:id="rId7" o:title=""/>
                </v:shape>
              </w:pi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28" type="#_x0000_t75" style="width:18pt;height:15pt">
                  <v:imagedata r:id="rId7" o:title=""/>
                </v:shape>
              </w:pi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您最近是否老是睡不好，常常失眠或睡眠品質不佳？</w:t>
            </w:r>
          </w:p>
        </w:tc>
      </w:tr>
      <w:tr w:rsidR="00BB2DB0" w:rsidRPr="00EE3E7C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29" type="#_x0000_t75" style="width:18pt;height:15pt">
                  <v:imagedata r:id="rId7" o:title=""/>
                </v:shape>
              </w:pi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30" type="#_x0000_t75" style="width:18pt;height:15pt">
                  <v:imagedata r:id="rId7" o:title=""/>
                </v:shape>
              </w:pi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您最近是否經常有情緒低落、焦慮、煩躁的情況？</w:t>
            </w:r>
          </w:p>
        </w:tc>
      </w:tr>
      <w:tr w:rsidR="00BB2DB0" w:rsidRPr="00EE3E7C" w:rsidTr="004A3D9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31" type="#_x0000_t75" style="width:18pt;height:15pt">
                  <v:imagedata r:id="rId7" o:title=""/>
                </v:shape>
              </w:pi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32" type="#_x0000_t75" style="width:18pt;height:15pt">
                  <v:imagedata r:id="rId7" o:title=""/>
                </v:shape>
              </w:pi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您最近是否經常忘東忘西、變得很健忘？</w:t>
            </w:r>
          </w:p>
        </w:tc>
      </w:tr>
      <w:tr w:rsidR="00BB2DB0" w:rsidRPr="00EE3E7C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33" type="#_x0000_t75" style="width:18pt;height:15pt">
                  <v:imagedata r:id="rId7" o:title=""/>
                </v:shape>
              </w:pi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34" type="#_x0000_t75" style="width:18pt;height:15pt">
                  <v:imagedata r:id="rId7" o:title=""/>
                </v:shape>
              </w:pi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您最近是否經常覺得胃口不好？或胃口特別好？</w:t>
            </w:r>
          </w:p>
        </w:tc>
      </w:tr>
      <w:tr w:rsidR="00BB2DB0" w:rsidRPr="00EE3E7C" w:rsidTr="004A3D9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35" type="#_x0000_t75" style="width:18pt;height:15pt">
                  <v:imagedata r:id="rId7" o:title=""/>
                </v:shape>
              </w:pi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36" type="#_x0000_t75" style="width:18pt;height:15pt">
                  <v:imagedata r:id="rId7" o:title=""/>
                </v:shape>
              </w:pi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您最近六個月內是否生病不只一次了？</w:t>
            </w:r>
          </w:p>
        </w:tc>
      </w:tr>
      <w:tr w:rsidR="00BB2DB0" w:rsidRPr="00EE3E7C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37" type="#_x0000_t75" style="width:18pt;height:15pt">
                  <v:imagedata r:id="rId7" o:title=""/>
                </v:shape>
              </w:pi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38" type="#_x0000_t75" style="width:18pt;height:15pt">
                  <v:imagedata r:id="rId7" o:title=""/>
                </v:shape>
              </w:pi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您最近是否經常覺得很累，假日都在睡覺？</w:t>
            </w:r>
          </w:p>
        </w:tc>
      </w:tr>
      <w:tr w:rsidR="00BB2DB0" w:rsidRPr="00EE3E7C" w:rsidTr="004A3D9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39" type="#_x0000_t75" style="width:18pt;height:15pt">
                  <v:imagedata r:id="rId7" o:title=""/>
                </v:shape>
              </w:pi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40" type="#_x0000_t75" style="width:18pt;height:15pt">
                  <v:imagedata r:id="rId7" o:title=""/>
                </v:shape>
              </w:pi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您最近是否經常覺得頭痛、腰痠背痛？</w:t>
            </w:r>
          </w:p>
        </w:tc>
      </w:tr>
      <w:tr w:rsidR="00BB2DB0" w:rsidRPr="00EE3E7C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41" type="#_x0000_t75" style="width:18pt;height:15pt">
                  <v:imagedata r:id="rId7" o:title=""/>
                </v:shape>
              </w:pi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42" type="#_x0000_t75" style="width:18pt;height:15pt">
                  <v:imagedata r:id="rId7" o:title=""/>
                </v:shape>
              </w:pi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您最近是否經常意見和別人不同？</w:t>
            </w:r>
          </w:p>
        </w:tc>
      </w:tr>
      <w:tr w:rsidR="00BB2DB0" w:rsidRPr="00EE3E7C" w:rsidTr="004A3D9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43" type="#_x0000_t75" style="width:18pt;height:15pt">
                  <v:imagedata r:id="rId7" o:title=""/>
                </v:shape>
              </w:pi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44" type="#_x0000_t75" style="width:18pt;height:15pt">
                  <v:imagedata r:id="rId7" o:title=""/>
                </v:shape>
              </w:pi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您最近是否注意力經常難以集中？</w:t>
            </w:r>
          </w:p>
        </w:tc>
      </w:tr>
      <w:tr w:rsidR="00BB2DB0" w:rsidRPr="00EE3E7C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45" type="#_x0000_t75" style="width:18pt;height:15pt">
                  <v:imagedata r:id="rId7" o:title=""/>
                </v:shape>
              </w:pi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46" type="#_x0000_t75" style="width:18pt;height:15pt">
                  <v:imagedata r:id="rId7" o:title=""/>
                </v:shape>
              </w:pi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FFFFFF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您最近是否經常覺得未來充滿不確定感？恐懼感？</w:t>
            </w:r>
          </w:p>
        </w:tc>
      </w:tr>
      <w:tr w:rsidR="00BB2DB0" w:rsidRPr="00EE3E7C" w:rsidTr="004A3D9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12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47" type="#_x0000_t75" style="width:18pt;height:15pt">
                  <v:imagedata r:id="rId7" o:title=""/>
                </v:shape>
              </w:pi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pict>
                <v:shape id="_x0000_i1048" type="#_x0000_t75" style="width:18pt;height:15pt">
                  <v:imagedata r:id="rId7" o:title=""/>
                </v:shape>
              </w:pi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DAEEF3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有人說您最近氣色不太好嗎？</w:t>
            </w:r>
          </w:p>
        </w:tc>
      </w:tr>
      <w:tr w:rsidR="00BB2DB0" w:rsidRPr="00EE3E7C" w:rsidTr="004A3D98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F9FDF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CDDC"/>
            <w:vAlign w:val="center"/>
          </w:tcPr>
          <w:p w:rsidR="00BB2DB0" w:rsidRPr="008729B4" w:rsidRDefault="00BB2DB0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E54586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pict>
                <v:shape id="_x0000_i1049" type="#_x0000_t75" style="width:49.5pt;height:19.5pt">
                  <v:imagedata r:id="rId8" o:title=""/>
                </v:shape>
              </w:pict>
            </w:r>
          </w:p>
        </w:tc>
      </w:tr>
    </w:tbl>
    <w:p w:rsidR="00BB2DB0" w:rsidRDefault="00BB2DB0" w:rsidP="000611FE">
      <w:pPr>
        <w:spacing w:line="420" w:lineRule="exact"/>
        <w:ind w:leftChars="-361" w:left="-866"/>
        <w:rPr>
          <w:rFonts w:ascii="標楷體" w:eastAsia="標楷體" w:hAnsi="標楷體" w:cs="新細明體"/>
          <w:b/>
          <w:color w:val="FF0000"/>
          <w:kern w:val="0"/>
          <w:sz w:val="32"/>
          <w:szCs w:val="32"/>
        </w:rPr>
      </w:pPr>
      <w:r w:rsidRPr="0010544B">
        <w:rPr>
          <w:rFonts w:ascii="標楷體" w:eastAsia="標楷體" w:hAnsi="標楷體" w:cs="新細明體" w:hint="eastAsia"/>
          <w:b/>
          <w:color w:val="000099"/>
          <w:kern w:val="0"/>
          <w:sz w:val="32"/>
          <w:szCs w:val="32"/>
        </w:rPr>
        <w:t>【資料參考】</w:t>
      </w:r>
      <w:r w:rsidRPr="0010544B">
        <w:rPr>
          <w:rFonts w:ascii="標楷體" w:eastAsia="標楷體" w:hAnsi="標楷體" w:cs="新細明體" w:hint="eastAsia"/>
          <w:b/>
          <w:color w:val="008000"/>
          <w:kern w:val="0"/>
          <w:sz w:val="32"/>
          <w:szCs w:val="32"/>
        </w:rPr>
        <w:t>衛生福利部國民健康署</w:t>
      </w:r>
      <w:r w:rsidRPr="0010544B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《</w:t>
      </w:r>
      <w:hyperlink r:id="rId9" w:history="1">
        <w:r w:rsidRPr="0010544B">
          <w:rPr>
            <w:rFonts w:ascii="標楷體" w:eastAsia="標楷體" w:hAnsi="標楷體" w:cs="新細明體" w:hint="eastAsia"/>
            <w:b/>
            <w:color w:val="FF0000"/>
            <w:kern w:val="0"/>
            <w:sz w:val="32"/>
            <w:szCs w:val="32"/>
            <w:u w:val="single"/>
          </w:rPr>
          <w:t>職場紓壓達人</w:t>
        </w:r>
      </w:hyperlink>
      <w:r w:rsidRPr="0010544B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》</w:t>
      </w:r>
    </w:p>
    <w:sectPr w:rsidR="00BB2DB0" w:rsidSect="005B4173">
      <w:pgSz w:w="11906" w:h="16838"/>
      <w:pgMar w:top="1021" w:right="1797" w:bottom="102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DB0" w:rsidRDefault="00BB2DB0" w:rsidP="0010748C">
      <w:r>
        <w:separator/>
      </w:r>
    </w:p>
  </w:endnote>
  <w:endnote w:type="continuationSeparator" w:id="0">
    <w:p w:rsidR="00BB2DB0" w:rsidRDefault="00BB2DB0" w:rsidP="00107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DB0" w:rsidRDefault="00BB2DB0" w:rsidP="0010748C">
      <w:r>
        <w:separator/>
      </w:r>
    </w:p>
  </w:footnote>
  <w:footnote w:type="continuationSeparator" w:id="0">
    <w:p w:rsidR="00BB2DB0" w:rsidRDefault="00BB2DB0" w:rsidP="001074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2539C"/>
    <w:multiLevelType w:val="multilevel"/>
    <w:tmpl w:val="971A6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bordersDoNotSurroundHeader/>
  <w:bordersDoNotSurroundFooter/>
  <w:gutterAtTop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7084"/>
    <w:rsid w:val="00043FA9"/>
    <w:rsid w:val="000611FE"/>
    <w:rsid w:val="0010544B"/>
    <w:rsid w:val="0010748C"/>
    <w:rsid w:val="00194561"/>
    <w:rsid w:val="002E2FBA"/>
    <w:rsid w:val="003927D1"/>
    <w:rsid w:val="0042391A"/>
    <w:rsid w:val="004A3D98"/>
    <w:rsid w:val="004D1C9B"/>
    <w:rsid w:val="00595108"/>
    <w:rsid w:val="005B4173"/>
    <w:rsid w:val="005D2F6F"/>
    <w:rsid w:val="005F6651"/>
    <w:rsid w:val="006218CF"/>
    <w:rsid w:val="00692F47"/>
    <w:rsid w:val="006C0E4C"/>
    <w:rsid w:val="006C2056"/>
    <w:rsid w:val="006E721C"/>
    <w:rsid w:val="00844C2D"/>
    <w:rsid w:val="008729B4"/>
    <w:rsid w:val="0088565C"/>
    <w:rsid w:val="008C5897"/>
    <w:rsid w:val="008D24C7"/>
    <w:rsid w:val="00915D26"/>
    <w:rsid w:val="0096167C"/>
    <w:rsid w:val="00961CE7"/>
    <w:rsid w:val="00A2358E"/>
    <w:rsid w:val="00A24C43"/>
    <w:rsid w:val="00A44AD6"/>
    <w:rsid w:val="00B17548"/>
    <w:rsid w:val="00BB2DB0"/>
    <w:rsid w:val="00C27084"/>
    <w:rsid w:val="00CD20B9"/>
    <w:rsid w:val="00D30779"/>
    <w:rsid w:val="00D375A6"/>
    <w:rsid w:val="00D6336A"/>
    <w:rsid w:val="00D97784"/>
    <w:rsid w:val="00E54586"/>
    <w:rsid w:val="00E874FC"/>
    <w:rsid w:val="00EE3E7C"/>
    <w:rsid w:val="00F6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48C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07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0748C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07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48C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ealth99.hpa.gov.tw/educZone/edu_detail.aspx?CatId=21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80</Words>
  <Characters>462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※壓力指數測量表</dc:title>
  <dc:subject/>
  <dc:creator>user</dc:creator>
  <cp:keywords/>
  <dc:description/>
  <cp:lastModifiedBy>人事室</cp:lastModifiedBy>
  <cp:revision>2</cp:revision>
  <dcterms:created xsi:type="dcterms:W3CDTF">2018-08-27T10:35:00Z</dcterms:created>
  <dcterms:modified xsi:type="dcterms:W3CDTF">2018-08-27T10:35:00Z</dcterms:modified>
</cp:coreProperties>
</file>